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78C" w:rsidRDefault="0015178C" w:rsidP="0015178C">
      <w:pPr>
        <w:pStyle w:val="a5"/>
        <w:ind w:firstLine="961"/>
        <w:jc w:val="center"/>
        <w:rPr>
          <w:b/>
          <w:sz w:val="48"/>
          <w:szCs w:val="48"/>
        </w:rPr>
      </w:pPr>
      <w:r w:rsidRPr="00561DA6">
        <w:rPr>
          <w:rFonts w:hint="eastAsia"/>
          <w:b/>
          <w:sz w:val="48"/>
          <w:szCs w:val="48"/>
        </w:rPr>
        <w:t>福建省高等学校岗前培训</w:t>
      </w:r>
      <w:r>
        <w:rPr>
          <w:rFonts w:hint="eastAsia"/>
          <w:b/>
          <w:sz w:val="48"/>
          <w:szCs w:val="48"/>
        </w:rPr>
        <w:t>报名</w:t>
      </w:r>
      <w:r w:rsidRPr="00561DA6">
        <w:rPr>
          <w:rFonts w:hint="eastAsia"/>
          <w:b/>
          <w:sz w:val="48"/>
          <w:szCs w:val="48"/>
        </w:rPr>
        <w:t>流程</w:t>
      </w:r>
    </w:p>
    <w:p w:rsidR="0015178C" w:rsidRDefault="0015178C" w:rsidP="0015178C">
      <w:pPr>
        <w:pStyle w:val="2"/>
      </w:pPr>
      <w:r>
        <w:rPr>
          <w:rFonts w:hint="eastAsia"/>
        </w:rPr>
        <w:t>技术</w:t>
      </w:r>
      <w:r>
        <w:t>支持</w:t>
      </w:r>
    </w:p>
    <w:p w:rsidR="0015178C" w:rsidRDefault="0015178C" w:rsidP="0015178C">
      <w:pPr>
        <w:spacing w:line="600" w:lineRule="exact"/>
        <w:ind w:firstLineChars="200" w:firstLine="640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系统报名、学习、考试过程中如有技术问题，</w:t>
      </w:r>
    </w:p>
    <w:p w:rsidR="008555D9" w:rsidRDefault="0015178C" w:rsidP="0015178C">
      <w:pPr>
        <w:spacing w:line="600" w:lineRule="exact"/>
        <w:ind w:firstLineChars="200" w:firstLine="640"/>
        <w:rPr>
          <w:rFonts w:ascii="仿宋_GB2312" w:eastAsia="仿宋_GB2312" w:hAnsi="宋体" w:hint="eastAsia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请联系：</w:t>
      </w:r>
      <w:r w:rsidR="008555D9">
        <w:rPr>
          <w:rFonts w:ascii="仿宋_GB2312" w:eastAsia="仿宋_GB2312" w:hAnsi="宋体" w:hint="eastAsia"/>
          <w:color w:val="000000"/>
          <w:sz w:val="32"/>
          <w:szCs w:val="32"/>
        </w:rPr>
        <w:t>谢绵炜</w:t>
      </w:r>
    </w:p>
    <w:p w:rsidR="008555D9" w:rsidRDefault="0015178C" w:rsidP="0015178C">
      <w:pPr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服务热线</w:t>
      </w:r>
      <w:r w:rsidRPr="0085308B">
        <w:rPr>
          <w:rFonts w:ascii="仿宋_GB2312" w:eastAsia="仿宋_GB2312" w:hAnsi="宋体" w:hint="eastAsia"/>
          <w:color w:val="000000"/>
          <w:sz w:val="32"/>
          <w:szCs w:val="32"/>
        </w:rPr>
        <w:t>：</w:t>
      </w:r>
      <w:r w:rsidRPr="00621136">
        <w:rPr>
          <w:rFonts w:ascii="仿宋_GB2312" w:eastAsia="仿宋_GB2312" w:hAnsi="宋体"/>
          <w:sz w:val="32"/>
          <w:szCs w:val="32"/>
        </w:rPr>
        <w:t>13003808718</w:t>
      </w:r>
      <w:r w:rsidR="000D2115">
        <w:rPr>
          <w:rFonts w:ascii="仿宋_GB2312" w:eastAsia="仿宋_GB2312" w:hAnsi="宋体" w:hint="eastAsia"/>
          <w:sz w:val="32"/>
          <w:szCs w:val="32"/>
        </w:rPr>
        <w:t xml:space="preserve"> </w:t>
      </w:r>
    </w:p>
    <w:p w:rsidR="0015178C" w:rsidRDefault="008555D9" w:rsidP="0015178C">
      <w:pPr>
        <w:spacing w:line="600" w:lineRule="exact"/>
        <w:ind w:firstLineChars="200" w:firstLine="640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服务时间：</w:t>
      </w:r>
      <w:r w:rsidR="000D2115">
        <w:rPr>
          <w:rFonts w:ascii="仿宋_GB2312" w:eastAsia="仿宋_GB2312" w:hAnsi="宋体" w:hint="eastAsia"/>
          <w:sz w:val="32"/>
          <w:szCs w:val="32"/>
        </w:rPr>
        <w:t>上午</w:t>
      </w:r>
      <w:r>
        <w:rPr>
          <w:rFonts w:ascii="仿宋_GB2312" w:eastAsia="仿宋_GB2312" w:hAnsi="宋体" w:hint="eastAsia"/>
          <w:sz w:val="32"/>
          <w:szCs w:val="32"/>
        </w:rPr>
        <w:t>:08:00-12:00，</w:t>
      </w:r>
      <w:r w:rsidR="000D2115">
        <w:rPr>
          <w:rFonts w:ascii="仿宋_GB2312" w:eastAsia="仿宋_GB2312" w:hAnsi="宋体" w:hint="eastAsia"/>
          <w:sz w:val="32"/>
          <w:szCs w:val="32"/>
        </w:rPr>
        <w:t>下午</w:t>
      </w:r>
      <w:r w:rsidR="00FE3F7C">
        <w:rPr>
          <w:rFonts w:ascii="仿宋_GB2312" w:eastAsia="仿宋_GB2312" w:hAnsi="宋体" w:hint="eastAsia"/>
          <w:sz w:val="32"/>
          <w:szCs w:val="32"/>
        </w:rPr>
        <w:t>:</w:t>
      </w:r>
      <w:r w:rsidR="00707C05">
        <w:rPr>
          <w:rFonts w:ascii="仿宋_GB2312" w:eastAsia="仿宋_GB2312" w:hAnsi="宋体" w:hint="eastAsia"/>
          <w:sz w:val="32"/>
          <w:szCs w:val="32"/>
        </w:rPr>
        <w:t>14:00-18:00</w:t>
      </w:r>
    </w:p>
    <w:p w:rsidR="0015178C" w:rsidRDefault="0015178C" w:rsidP="0015178C">
      <w:pPr>
        <w:spacing w:line="600" w:lineRule="exact"/>
        <w:ind w:firstLineChars="200" w:firstLine="640"/>
        <w:rPr>
          <w:rFonts w:ascii="仿宋_GB2312" w:eastAsia="仿宋_GB2312" w:hAnsi="宋体" w:hint="eastAsia"/>
          <w:color w:val="000000"/>
          <w:sz w:val="32"/>
          <w:szCs w:val="32"/>
        </w:rPr>
      </w:pPr>
      <w:r>
        <w:rPr>
          <w:rStyle w:val="style61"/>
          <w:rFonts w:ascii="仿宋_GB2312" w:eastAsia="仿宋_GB2312" w:hAnsi="宋体" w:hint="eastAsia"/>
          <w:color w:val="000000"/>
          <w:sz w:val="32"/>
          <w:szCs w:val="32"/>
        </w:rPr>
        <w:t>电子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邮箱：fjgspx@163.com</w:t>
      </w:r>
      <w:r w:rsidR="00BF5162">
        <w:rPr>
          <w:rFonts w:ascii="仿宋_GB2312" w:eastAsia="仿宋_GB2312" w:hAnsi="宋体" w:hint="eastAsia"/>
          <w:color w:val="000000"/>
          <w:sz w:val="32"/>
          <w:szCs w:val="32"/>
        </w:rPr>
        <w:t xml:space="preserve"> </w:t>
      </w:r>
      <w:r w:rsidR="00C34D85">
        <w:rPr>
          <w:rFonts w:ascii="仿宋_GB2312" w:eastAsia="仿宋_GB2312" w:hAnsi="宋体" w:hint="eastAsia"/>
          <w:color w:val="000000"/>
          <w:sz w:val="32"/>
          <w:szCs w:val="32"/>
        </w:rPr>
        <w:t xml:space="preserve"> (24小时)</w:t>
      </w:r>
    </w:p>
    <w:p w:rsidR="0015178C" w:rsidRDefault="0015178C" w:rsidP="0015178C">
      <w:pPr>
        <w:pStyle w:val="2"/>
      </w:pPr>
      <w:r>
        <w:rPr>
          <w:rFonts w:hint="eastAsia"/>
        </w:rPr>
        <w:t>浏览器环境要求</w:t>
      </w:r>
      <w:r w:rsidR="001074AC">
        <w:rPr>
          <w:rFonts w:hint="eastAsia"/>
        </w:rPr>
        <w:t>，</w:t>
      </w:r>
      <w:r w:rsidR="001074AC" w:rsidRPr="00E527DE">
        <w:rPr>
          <w:rFonts w:hint="eastAsia"/>
          <w:color w:val="FF0000"/>
        </w:rPr>
        <w:t>请务必安装以下浏览器</w:t>
      </w:r>
    </w:p>
    <w:p w:rsidR="0015178C" w:rsidRDefault="0015178C" w:rsidP="0015178C">
      <w:pPr>
        <w:pStyle w:val="a5"/>
        <w:ind w:firstLine="640"/>
      </w:pPr>
      <w:r>
        <w:rPr>
          <w:rFonts w:hint="eastAsia"/>
        </w:rPr>
        <w:t>岗前培训相关计算机系统不支持</w:t>
      </w:r>
      <w:r>
        <w:rPr>
          <w:rFonts w:hint="eastAsia"/>
        </w:rPr>
        <w:t>IE8</w:t>
      </w:r>
      <w:r>
        <w:rPr>
          <w:rFonts w:hint="eastAsia"/>
        </w:rPr>
        <w:t>及以下版本。请使用谷歌浏览器、搜狗浏览器、</w:t>
      </w:r>
      <w:r>
        <w:rPr>
          <w:rFonts w:hint="eastAsia"/>
        </w:rPr>
        <w:t>360</w:t>
      </w:r>
      <w:r>
        <w:rPr>
          <w:rFonts w:hint="eastAsia"/>
        </w:rPr>
        <w:t>极速浏览器。下载地址：</w:t>
      </w:r>
    </w:p>
    <w:p w:rsidR="0015178C" w:rsidRDefault="0015178C" w:rsidP="0015178C">
      <w:pPr>
        <w:pStyle w:val="a5"/>
        <w:ind w:firstLine="640"/>
        <w:jc w:val="left"/>
      </w:pPr>
      <w:r>
        <w:rPr>
          <w:rFonts w:hint="eastAsia"/>
        </w:rPr>
        <w:t>谷歌浏览器</w:t>
      </w:r>
      <w:r>
        <w:rPr>
          <w:rFonts w:hint="eastAsia"/>
        </w:rPr>
        <w:t>:h</w:t>
      </w:r>
      <w:r w:rsidRPr="00E60B0C">
        <w:t>ttp://rj.baid</w:t>
      </w:r>
      <w:r>
        <w:t>u.com/soft/detail/14744.html</w:t>
      </w:r>
    </w:p>
    <w:p w:rsidR="0015178C" w:rsidRDefault="0015178C" w:rsidP="0015178C">
      <w:pPr>
        <w:pStyle w:val="a5"/>
        <w:ind w:firstLine="640"/>
        <w:jc w:val="left"/>
      </w:pPr>
      <w:r>
        <w:rPr>
          <w:rFonts w:hint="eastAsia"/>
        </w:rPr>
        <w:t>搜狗浏览器</w:t>
      </w:r>
      <w:r>
        <w:rPr>
          <w:rFonts w:hint="eastAsia"/>
        </w:rPr>
        <w:t>:</w:t>
      </w:r>
      <w:r w:rsidRPr="00FA610C">
        <w:t>http://rj.baidu.com/soft/detail/14754.html</w:t>
      </w:r>
    </w:p>
    <w:p w:rsidR="0015178C" w:rsidRDefault="0015178C" w:rsidP="0015178C">
      <w:pPr>
        <w:pStyle w:val="a5"/>
        <w:ind w:firstLine="640"/>
        <w:jc w:val="left"/>
      </w:pPr>
      <w:r w:rsidRPr="00A65C33">
        <w:rPr>
          <w:rFonts w:hint="eastAsia"/>
          <w:color w:val="FF0000"/>
        </w:rPr>
        <w:t>360</w:t>
      </w:r>
      <w:r w:rsidR="001869ED" w:rsidRPr="00A65C33">
        <w:rPr>
          <w:rFonts w:hint="eastAsia"/>
          <w:color w:val="FF0000"/>
        </w:rPr>
        <w:t>极速</w:t>
      </w:r>
      <w:r w:rsidRPr="00A65C33">
        <w:rPr>
          <w:rFonts w:hint="eastAsia"/>
          <w:color w:val="FF0000"/>
        </w:rPr>
        <w:t>浏览器</w:t>
      </w:r>
      <w:r>
        <w:rPr>
          <w:rFonts w:hint="eastAsia"/>
        </w:rPr>
        <w:t>:</w:t>
      </w:r>
      <w:r w:rsidRPr="00D43D23">
        <w:t xml:space="preserve"> http://rj.baidu.com/soft/detail/17458.html</w:t>
      </w:r>
    </w:p>
    <w:p w:rsidR="0031678D" w:rsidRDefault="0031678D" w:rsidP="0031678D">
      <w:pPr>
        <w:pStyle w:val="a5"/>
        <w:ind w:firstLine="640"/>
        <w:jc w:val="left"/>
      </w:pPr>
      <w:r>
        <w:rPr>
          <w:rFonts w:hint="eastAsia"/>
        </w:rPr>
        <w:t>备注：</w:t>
      </w:r>
      <w:r>
        <w:rPr>
          <w:rFonts w:hint="eastAsia"/>
        </w:rPr>
        <w:t>360</w:t>
      </w:r>
      <w:r>
        <w:rPr>
          <w:rFonts w:hint="eastAsia"/>
        </w:rPr>
        <w:t>安全浏览器，非极速模式不能使用。</w:t>
      </w:r>
    </w:p>
    <w:p w:rsidR="0031678D" w:rsidRPr="0031678D" w:rsidRDefault="0031678D" w:rsidP="0015178C">
      <w:pPr>
        <w:pStyle w:val="a5"/>
        <w:ind w:firstLine="640"/>
        <w:jc w:val="left"/>
      </w:pPr>
    </w:p>
    <w:p w:rsidR="0015178C" w:rsidRDefault="0015178C" w:rsidP="0015178C">
      <w:pPr>
        <w:pStyle w:val="2"/>
      </w:pPr>
      <w:r>
        <w:rPr>
          <w:rFonts w:hint="eastAsia"/>
        </w:rPr>
        <w:lastRenderedPageBreak/>
        <w:t>注册流程</w:t>
      </w:r>
    </w:p>
    <w:p w:rsidR="0015178C" w:rsidRDefault="0015178C" w:rsidP="0015178C">
      <w:pPr>
        <w:pStyle w:val="3"/>
      </w:pPr>
      <w:r>
        <w:rPr>
          <w:rFonts w:hint="eastAsia"/>
        </w:rPr>
        <w:t>高师中心网址：</w:t>
      </w:r>
      <w:r w:rsidRPr="00504CEF">
        <w:t>http://gpzx.fjnu.edu.cn/</w:t>
      </w:r>
      <w:r>
        <w:rPr>
          <w:rFonts w:hint="eastAsia"/>
        </w:rPr>
        <w:t>。</w:t>
      </w:r>
    </w:p>
    <w:p w:rsidR="0015178C" w:rsidRDefault="0015178C" w:rsidP="0015178C">
      <w:pPr>
        <w:pStyle w:val="3"/>
      </w:pPr>
      <w:r>
        <w:rPr>
          <w:rFonts w:hint="eastAsia"/>
        </w:rPr>
        <w:t>点击“高师云平台”。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2209800"/>
            <wp:effectExtent l="19050" t="0" r="3810" b="0"/>
            <wp:docPr id="72" name="图片 1" descr="说明: 云平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云平台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3"/>
      </w:pPr>
      <w:r>
        <w:rPr>
          <w:rFonts w:hint="eastAsia"/>
        </w:rPr>
        <w:t>点击注册。</w:t>
      </w:r>
      <w:r w:rsidRPr="006665F9">
        <w:rPr>
          <w:rFonts w:hint="eastAsia"/>
          <w:color w:val="FF0000"/>
        </w:rPr>
        <w:t>以前注册过，请直接登录。</w:t>
      </w:r>
      <w:r>
        <w:rPr>
          <w:rFonts w:hint="eastAsia"/>
          <w:color w:val="FF0000"/>
        </w:rPr>
        <w:t>忘记密码，请看密码找回流程。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502920"/>
            <wp:effectExtent l="19050" t="0" r="3810" b="0"/>
            <wp:docPr id="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3"/>
      </w:pPr>
      <w:r>
        <w:rPr>
          <w:rFonts w:hint="eastAsia"/>
        </w:rPr>
        <w:lastRenderedPageBreak/>
        <w:t>填写注册信息。</w:t>
      </w:r>
      <w:r w:rsidRPr="00ED7D64">
        <w:rPr>
          <w:rFonts w:hint="eastAsia"/>
          <w:color w:val="FF0000"/>
        </w:rPr>
        <w:t>港澳台同胞及外籍教师</w:t>
      </w:r>
      <w:r w:rsidR="008800C1">
        <w:rPr>
          <w:rFonts w:hint="eastAsia"/>
          <w:color w:val="FF0000"/>
        </w:rPr>
        <w:t>无身份证号，则</w:t>
      </w:r>
      <w:r w:rsidRPr="00ED7D64">
        <w:rPr>
          <w:rFonts w:hint="eastAsia"/>
          <w:color w:val="FF0000"/>
        </w:rPr>
        <w:t>填写护照</w:t>
      </w:r>
      <w:r w:rsidRPr="00ED7D64">
        <w:rPr>
          <w:rFonts w:hint="eastAsia"/>
          <w:color w:val="FF0000"/>
        </w:rPr>
        <w:t>/</w:t>
      </w:r>
      <w:r w:rsidRPr="00ED7D64">
        <w:rPr>
          <w:rFonts w:hint="eastAsia"/>
          <w:color w:val="FF0000"/>
        </w:rPr>
        <w:t>港澳通行证</w:t>
      </w:r>
      <w:r w:rsidRPr="00ED7D64">
        <w:rPr>
          <w:rFonts w:hint="eastAsia"/>
          <w:color w:val="FF0000"/>
        </w:rPr>
        <w:t>/</w:t>
      </w:r>
      <w:r w:rsidRPr="00ED7D64">
        <w:rPr>
          <w:rFonts w:hint="eastAsia"/>
          <w:color w:val="FF0000"/>
        </w:rPr>
        <w:t>台胞证</w:t>
      </w:r>
      <w:r w:rsidR="00774F49">
        <w:rPr>
          <w:rFonts w:hint="eastAsia"/>
          <w:color w:val="FF0000"/>
        </w:rPr>
        <w:t>。</w:t>
      </w:r>
      <w:r w:rsidR="008C038B">
        <w:rPr>
          <w:rFonts w:hint="eastAsia"/>
          <w:color w:val="FF0000"/>
        </w:rPr>
        <w:t>无身份证号</w:t>
      </w:r>
      <w:r w:rsidRPr="00ED7D64">
        <w:rPr>
          <w:rFonts w:hint="eastAsia"/>
          <w:color w:val="FF0000"/>
        </w:rPr>
        <w:t>需要点击“随机生成”来生成一个身份证号</w:t>
      </w:r>
      <w:r>
        <w:rPr>
          <w:rFonts w:hint="eastAsia"/>
        </w:rPr>
        <w:t>。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3284220"/>
            <wp:effectExtent l="19050" t="0" r="3810" b="0"/>
            <wp:docPr id="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3"/>
      </w:pPr>
      <w:r>
        <w:rPr>
          <w:rFonts w:hint="eastAsia"/>
        </w:rPr>
        <w:t>完善个人信息。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1752600"/>
            <wp:effectExtent l="19050" t="0" r="3810" b="0"/>
            <wp:docPr id="6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a5"/>
        <w:ind w:firstLine="640"/>
      </w:pPr>
      <w:r>
        <w:rPr>
          <w:noProof/>
        </w:rPr>
        <w:lastRenderedPageBreak/>
        <w:drawing>
          <wp:inline distT="0" distB="0" distL="0" distR="0">
            <wp:extent cx="5273040" cy="3398520"/>
            <wp:effectExtent l="19050" t="0" r="3810" b="0"/>
            <wp:docPr id="6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Pr="00230A33" w:rsidRDefault="0015178C" w:rsidP="0015178C">
      <w:pPr>
        <w:pStyle w:val="3"/>
        <w:rPr>
          <w:color w:val="00B0F0"/>
        </w:rPr>
      </w:pPr>
      <w:r>
        <w:rPr>
          <w:rFonts w:hint="eastAsia"/>
        </w:rPr>
        <w:t>上传照片，点击“选择图片”后，会出现预览。再点击“上传”，照片上传完成。</w:t>
      </w:r>
      <w:r w:rsidRPr="00DE5AE6">
        <w:rPr>
          <w:rFonts w:hint="eastAsia"/>
          <w:color w:val="FF0000"/>
        </w:rPr>
        <w:t>照片需要标准证件照，</w:t>
      </w:r>
      <w:r w:rsidRPr="00C734ED">
        <w:rPr>
          <w:color w:val="FF0000"/>
        </w:rPr>
        <w:t>请勿上传自拍照、风景照、相片照等不合格的照片</w:t>
      </w:r>
      <w:r>
        <w:rPr>
          <w:rFonts w:hint="eastAsia"/>
        </w:rPr>
        <w:t>。</w:t>
      </w:r>
      <w:r w:rsidR="00D06E06" w:rsidRPr="00230A33">
        <w:rPr>
          <w:rFonts w:hint="eastAsia"/>
          <w:color w:val="00B0F0"/>
        </w:rPr>
        <w:t>如需</w:t>
      </w:r>
      <w:r w:rsidR="00EB0348" w:rsidRPr="00230A33">
        <w:rPr>
          <w:rFonts w:hint="eastAsia"/>
          <w:color w:val="00B0F0"/>
        </w:rPr>
        <w:t>修改</w:t>
      </w:r>
      <w:r w:rsidR="00D06E06" w:rsidRPr="00230A33">
        <w:rPr>
          <w:rFonts w:hint="eastAsia"/>
          <w:color w:val="00B0F0"/>
        </w:rPr>
        <w:t>照片，同此步骤</w:t>
      </w:r>
      <w:r w:rsidR="00AF348B" w:rsidRPr="00230A33">
        <w:rPr>
          <w:rFonts w:hint="eastAsia"/>
          <w:color w:val="00B0F0"/>
        </w:rPr>
        <w:t>。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65420" cy="2636520"/>
            <wp:effectExtent l="19050" t="0" r="0" b="0"/>
            <wp:docPr id="67" name="图片 2" descr="说明: 照片上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说明: 照片上传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3"/>
      </w:pPr>
      <w:r>
        <w:rPr>
          <w:rFonts w:hint="eastAsia"/>
        </w:rPr>
        <w:lastRenderedPageBreak/>
        <w:t>密码找回，</w:t>
      </w:r>
      <w:r w:rsidRPr="00E00203">
        <w:rPr>
          <w:rFonts w:hint="eastAsia"/>
          <w:color w:val="FF0000"/>
        </w:rPr>
        <w:t>可通过邮箱自行找回密码</w:t>
      </w:r>
      <w:r>
        <w:rPr>
          <w:rFonts w:hint="eastAsia"/>
          <w:color w:val="FF0000"/>
        </w:rPr>
        <w:t>，修改后的密码将自动发送到您的邮箱</w:t>
      </w:r>
      <w:r>
        <w:rPr>
          <w:rFonts w:hint="eastAsia"/>
        </w:rPr>
        <w:t>或者电话咨询高师中心，由高师中心人工重置密码。</w:t>
      </w:r>
    </w:p>
    <w:p w:rsidR="0015178C" w:rsidRPr="00635804" w:rsidRDefault="0015178C" w:rsidP="0015178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2263140"/>
            <wp:effectExtent l="19050" t="0" r="3810" b="0"/>
            <wp:docPr id="66" name="图片 16" descr="说明: 忘记密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说明: 忘记密码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a5"/>
        <w:ind w:firstLine="640"/>
      </w:pPr>
      <w:r>
        <w:rPr>
          <w:rFonts w:hint="eastAsia"/>
        </w:rPr>
        <w:t>输入记忆中的身份证号、手机号及邮箱。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2484120"/>
            <wp:effectExtent l="19050" t="0" r="3810" b="0"/>
            <wp:docPr id="65" name="图片 6" descr="说明: C:\Users\Administrator.FZR-20150427OHY\AppData\Roaming\Tencent\Users\165620929\QQ\WinTemp\RichOle\@]STJCL8)4@{IOQM1)UR2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Administrator.FZR-20150427OHY\AppData\Roaming\Tencent\Users\165620929\QQ\WinTemp\RichOle\@]STJCL8)4@{IOQM1)UR2E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a5"/>
        <w:ind w:firstLine="640"/>
      </w:pPr>
    </w:p>
    <w:p w:rsidR="0015178C" w:rsidRDefault="0015178C" w:rsidP="0015178C">
      <w:pPr>
        <w:pStyle w:val="a5"/>
        <w:ind w:firstLine="640"/>
      </w:pPr>
    </w:p>
    <w:p w:rsidR="0015178C" w:rsidRDefault="0015178C" w:rsidP="0015178C">
      <w:pPr>
        <w:pStyle w:val="a5"/>
        <w:ind w:firstLine="640"/>
      </w:pPr>
    </w:p>
    <w:p w:rsidR="0015178C" w:rsidRPr="00651C33" w:rsidRDefault="0015178C" w:rsidP="0015178C">
      <w:pPr>
        <w:pStyle w:val="a5"/>
        <w:ind w:firstLine="640"/>
      </w:pPr>
    </w:p>
    <w:p w:rsidR="0015178C" w:rsidRDefault="0015178C" w:rsidP="0015178C">
      <w:pPr>
        <w:pStyle w:val="2"/>
      </w:pPr>
      <w:r>
        <w:rPr>
          <w:rFonts w:hint="eastAsia"/>
        </w:rPr>
        <w:lastRenderedPageBreak/>
        <w:t>培训报名流程</w:t>
      </w:r>
    </w:p>
    <w:p w:rsidR="0015178C" w:rsidRDefault="0015178C" w:rsidP="0015178C">
      <w:pPr>
        <w:pStyle w:val="3"/>
        <w:numPr>
          <w:ilvl w:val="0"/>
          <w:numId w:val="7"/>
        </w:numPr>
      </w:pPr>
      <w:r>
        <w:rPr>
          <w:rFonts w:hint="eastAsia"/>
        </w:rPr>
        <w:t>登录后，阅读通知公告，了解培训相关政策。</w:t>
      </w:r>
    </w:p>
    <w:p w:rsidR="0015178C" w:rsidRPr="00215C9F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1242060"/>
            <wp:effectExtent l="19050" t="0" r="3810" b="0"/>
            <wp:docPr id="6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3"/>
        <w:numPr>
          <w:ilvl w:val="0"/>
          <w:numId w:val="7"/>
        </w:numPr>
      </w:pPr>
      <w:r>
        <w:rPr>
          <w:rFonts w:hint="eastAsia"/>
        </w:rPr>
        <w:t>点击“培训报名”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1242060"/>
            <wp:effectExtent l="19050" t="0" r="3810" b="0"/>
            <wp:docPr id="6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3"/>
      </w:pPr>
      <w:r>
        <w:rPr>
          <w:rFonts w:hint="eastAsia"/>
        </w:rPr>
        <w:t>选择要参加培训的期数，点击“我要报名”。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65420" cy="2537460"/>
            <wp:effectExtent l="19050" t="0" r="0" b="0"/>
            <wp:docPr id="6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3"/>
      </w:pPr>
      <w:r>
        <w:rPr>
          <w:rFonts w:hint="eastAsia"/>
        </w:rPr>
        <w:lastRenderedPageBreak/>
        <w:t>选择考试场次，点击“请选择”。再点击“报名该期培训”。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80660" cy="2804160"/>
            <wp:effectExtent l="19050" t="0" r="0" b="0"/>
            <wp:docPr id="6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3"/>
      </w:pPr>
      <w:r>
        <w:rPr>
          <w:rFonts w:hint="eastAsia"/>
        </w:rPr>
        <w:t>确认报名信息后，完成报名流程。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80660" cy="2560320"/>
            <wp:effectExtent l="19050" t="0" r="0" b="0"/>
            <wp:docPr id="5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a5"/>
        <w:ind w:firstLine="640"/>
      </w:pPr>
    </w:p>
    <w:p w:rsidR="0015178C" w:rsidRDefault="0015178C" w:rsidP="0015178C">
      <w:pPr>
        <w:pStyle w:val="a5"/>
        <w:ind w:firstLine="640"/>
      </w:pPr>
    </w:p>
    <w:p w:rsidR="0015178C" w:rsidRDefault="0015178C" w:rsidP="0015178C">
      <w:pPr>
        <w:pStyle w:val="a5"/>
        <w:ind w:firstLine="640"/>
      </w:pPr>
    </w:p>
    <w:p w:rsidR="0015178C" w:rsidRDefault="0015178C" w:rsidP="0015178C">
      <w:pPr>
        <w:pStyle w:val="a5"/>
        <w:ind w:firstLine="640"/>
      </w:pPr>
    </w:p>
    <w:p w:rsidR="0015178C" w:rsidRDefault="0015178C" w:rsidP="0015178C">
      <w:pPr>
        <w:pStyle w:val="a5"/>
        <w:ind w:firstLine="640"/>
      </w:pPr>
    </w:p>
    <w:p w:rsidR="0015178C" w:rsidRDefault="0015178C" w:rsidP="0015178C">
      <w:pPr>
        <w:pStyle w:val="3"/>
      </w:pPr>
      <w:r>
        <w:rPr>
          <w:rFonts w:hint="eastAsia"/>
        </w:rPr>
        <w:lastRenderedPageBreak/>
        <w:t>报名成功后，可在“我的报名”中查看报到时间与考试时间。如果需要更换培训期数，请点击“取消报名”。再次走报名流程。</w:t>
      </w:r>
      <w:r w:rsidRPr="00245B0C">
        <w:rPr>
          <w:rFonts w:hint="eastAsia"/>
          <w:color w:val="FF0000"/>
        </w:rPr>
        <w:t>在“我的报名”中有显示报名期数，表明已经网报成功。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80660" cy="3375660"/>
            <wp:effectExtent l="19050" t="0" r="0" b="0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Pr="00F801C1" w:rsidRDefault="0015178C" w:rsidP="0015178C">
      <w:pPr>
        <w:pStyle w:val="3"/>
        <w:rPr>
          <w:color w:val="FF0000"/>
        </w:rPr>
      </w:pPr>
      <w:r w:rsidRPr="00F801C1">
        <w:rPr>
          <w:rFonts w:hint="eastAsia"/>
          <w:color w:val="FF0000"/>
        </w:rPr>
        <w:t>网络报名流程到此结束。</w:t>
      </w:r>
    </w:p>
    <w:p w:rsidR="0015178C" w:rsidRDefault="0015178C" w:rsidP="0015178C">
      <w:pPr>
        <w:pStyle w:val="a5"/>
        <w:ind w:firstLine="640"/>
      </w:pPr>
      <w:r>
        <w:rPr>
          <w:rFonts w:hint="eastAsia"/>
        </w:rPr>
        <w:t>请根据文件通知的时间，携带二代身份证到指定地点现场缴费。</w:t>
      </w:r>
    </w:p>
    <w:p w:rsidR="0015178C" w:rsidRDefault="0015178C" w:rsidP="0015178C">
      <w:pPr>
        <w:pStyle w:val="a5"/>
        <w:ind w:firstLine="640"/>
      </w:pPr>
      <w:r>
        <w:rPr>
          <w:rFonts w:hint="eastAsia"/>
        </w:rPr>
        <w:t>现场缴费方式：现金。请自备零钱。</w:t>
      </w:r>
    </w:p>
    <w:p w:rsidR="0015178C" w:rsidRPr="0037714B" w:rsidRDefault="0015178C" w:rsidP="0015178C">
      <w:pPr>
        <w:pStyle w:val="a5"/>
        <w:ind w:firstLine="640"/>
      </w:pPr>
      <w:r>
        <w:rPr>
          <w:rFonts w:hint="eastAsia"/>
        </w:rPr>
        <w:t>缴费确认后，方能进入后面的流程。</w:t>
      </w:r>
    </w:p>
    <w:p w:rsidR="0015178C" w:rsidRDefault="0015178C" w:rsidP="0015178C">
      <w:pPr>
        <w:pStyle w:val="a5"/>
        <w:ind w:firstLine="640"/>
      </w:pPr>
    </w:p>
    <w:p w:rsidR="0015178C" w:rsidRDefault="0015178C" w:rsidP="0015178C">
      <w:pPr>
        <w:pStyle w:val="a5"/>
        <w:ind w:firstLine="640"/>
      </w:pPr>
    </w:p>
    <w:p w:rsidR="0015178C" w:rsidRDefault="0015178C" w:rsidP="0015178C">
      <w:pPr>
        <w:pStyle w:val="a5"/>
        <w:ind w:firstLine="640"/>
      </w:pPr>
    </w:p>
    <w:p w:rsidR="0015178C" w:rsidRDefault="0015178C" w:rsidP="0015178C">
      <w:pPr>
        <w:pStyle w:val="a5"/>
        <w:ind w:firstLine="640"/>
      </w:pPr>
    </w:p>
    <w:p w:rsidR="0015178C" w:rsidRDefault="0015178C" w:rsidP="0015178C">
      <w:pPr>
        <w:pStyle w:val="2"/>
      </w:pPr>
      <w:r>
        <w:rPr>
          <w:rFonts w:hint="eastAsia"/>
        </w:rPr>
        <w:t>学习流程。</w:t>
      </w:r>
      <w:r w:rsidRPr="00715806">
        <w:rPr>
          <w:rFonts w:hint="eastAsia"/>
          <w:color w:val="FF0000"/>
        </w:rPr>
        <w:t>注意！</w:t>
      </w:r>
      <w:r>
        <w:rPr>
          <w:rFonts w:hint="eastAsia"/>
          <w:color w:val="FF0000"/>
        </w:rPr>
        <w:t>以下流程需要报到缴费完成后。</w:t>
      </w:r>
    </w:p>
    <w:p w:rsidR="0015178C" w:rsidRDefault="0015178C" w:rsidP="0015178C">
      <w:pPr>
        <w:pStyle w:val="3"/>
        <w:numPr>
          <w:ilvl w:val="0"/>
          <w:numId w:val="7"/>
        </w:numPr>
      </w:pPr>
      <w:r>
        <w:rPr>
          <w:rFonts w:hint="eastAsia"/>
        </w:rPr>
        <w:t>点击“我的学习”。</w:t>
      </w:r>
    </w:p>
    <w:p w:rsidR="0015178C" w:rsidRPr="00FF254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1059180"/>
            <wp:effectExtent l="19050" t="0" r="3810" b="0"/>
            <wp:docPr id="5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3"/>
      </w:pPr>
      <w:r>
        <w:rPr>
          <w:rFonts w:hint="eastAsia"/>
        </w:rPr>
        <w:t>课程中心为视频学习、模拟考试为模拟练习。</w:t>
      </w:r>
      <w:r w:rsidRPr="006433EF">
        <w:rPr>
          <w:rFonts w:hint="eastAsia"/>
          <w:color w:val="FF0000"/>
        </w:rPr>
        <w:t>Mooc</w:t>
      </w:r>
      <w:r w:rsidRPr="006433EF">
        <w:rPr>
          <w:rFonts w:hint="eastAsia"/>
          <w:color w:val="FF0000"/>
        </w:rPr>
        <w:t>平台帐号为</w:t>
      </w:r>
      <w:r>
        <w:rPr>
          <w:rFonts w:hint="eastAsia"/>
          <w:color w:val="FF0000"/>
        </w:rPr>
        <w:t>本人</w:t>
      </w:r>
      <w:r w:rsidRPr="006433EF">
        <w:rPr>
          <w:rFonts w:hint="eastAsia"/>
          <w:color w:val="FF0000"/>
        </w:rPr>
        <w:t>身份证号</w:t>
      </w:r>
      <w:r>
        <w:rPr>
          <w:rFonts w:hint="eastAsia"/>
          <w:color w:val="FF0000"/>
        </w:rPr>
        <w:t>码</w:t>
      </w:r>
      <w:r w:rsidRPr="006433EF">
        <w:rPr>
          <w:rFonts w:hint="eastAsia"/>
          <w:color w:val="FF0000"/>
        </w:rPr>
        <w:t>，初始密码为</w:t>
      </w:r>
      <w:r w:rsidRPr="006433EF">
        <w:rPr>
          <w:rFonts w:hint="eastAsia"/>
          <w:color w:val="FF0000"/>
        </w:rPr>
        <w:t>123456</w:t>
      </w:r>
      <w:r>
        <w:rPr>
          <w:rFonts w:hint="eastAsia"/>
          <w:color w:val="FF0000"/>
        </w:rPr>
        <w:t>。</w:t>
      </w:r>
      <w:r w:rsidRPr="009B13A3">
        <w:rPr>
          <w:rFonts w:hint="eastAsia"/>
        </w:rPr>
        <w:t>点击“</w:t>
      </w:r>
      <w:r w:rsidRPr="009B13A3">
        <w:rPr>
          <w:rFonts w:hint="eastAsia"/>
        </w:rPr>
        <w:t>mooc</w:t>
      </w:r>
      <w:r w:rsidRPr="009B13A3">
        <w:rPr>
          <w:rFonts w:hint="eastAsia"/>
        </w:rPr>
        <w:t>”图标进入学习平台。</w:t>
      </w:r>
      <w:r w:rsidRPr="006433EF">
        <w:rPr>
          <w:rFonts w:hint="eastAsia"/>
          <w:color w:val="FF0000"/>
        </w:rPr>
        <w:t>Mooc</w:t>
      </w:r>
      <w:r w:rsidRPr="006433EF">
        <w:rPr>
          <w:rFonts w:hint="eastAsia"/>
          <w:color w:val="FF0000"/>
        </w:rPr>
        <w:t>平台</w:t>
      </w:r>
      <w:r>
        <w:rPr>
          <w:rFonts w:hint="eastAsia"/>
          <w:color w:val="FF0000"/>
        </w:rPr>
        <w:t>需要缴费后方可使用。</w:t>
      </w:r>
    </w:p>
    <w:p w:rsidR="0015178C" w:rsidRPr="00B613A3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2400300"/>
            <wp:effectExtent l="19050" t="0" r="3810" b="0"/>
            <wp:docPr id="56" name="图片 17" descr="说明: mo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说明: mooc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3"/>
      </w:pPr>
      <w:r>
        <w:rPr>
          <w:rFonts w:hint="eastAsia"/>
        </w:rPr>
        <w:t>点击“登录”。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792480"/>
            <wp:effectExtent l="19050" t="0" r="3810" b="0"/>
            <wp:docPr id="5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a5"/>
        <w:ind w:firstLine="640"/>
      </w:pPr>
      <w:r>
        <w:rPr>
          <w:noProof/>
        </w:rPr>
        <w:lastRenderedPageBreak/>
        <w:drawing>
          <wp:inline distT="0" distB="0" distL="0" distR="0">
            <wp:extent cx="5273040" cy="2316480"/>
            <wp:effectExtent l="19050" t="0" r="3810" b="0"/>
            <wp:docPr id="53" name="图片 19" descr="说明: mooc登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说明: mooc登录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3"/>
      </w:pPr>
      <w:r>
        <w:rPr>
          <w:rFonts w:hint="eastAsia"/>
        </w:rPr>
        <w:t>点击“岗前培训”。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1501140"/>
            <wp:effectExtent l="19050" t="0" r="3810" b="0"/>
            <wp:docPr id="52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3"/>
      </w:pPr>
      <w:r>
        <w:rPr>
          <w:rFonts w:hint="eastAsia"/>
        </w:rPr>
        <w:t>分别点击</w:t>
      </w:r>
      <w:r>
        <w:rPr>
          <w:rFonts w:hint="eastAsia"/>
        </w:rPr>
        <w:t>6</w:t>
      </w:r>
      <w:r>
        <w:rPr>
          <w:rFonts w:hint="eastAsia"/>
        </w:rPr>
        <w:t>门课程并报名学习。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2125980"/>
            <wp:effectExtent l="19050" t="0" r="3810" b="0"/>
            <wp:docPr id="51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3"/>
      </w:pPr>
      <w:r>
        <w:rPr>
          <w:rFonts w:hint="eastAsia"/>
        </w:rPr>
        <w:lastRenderedPageBreak/>
        <w:t>点击“目录”进行视频学习与模拟练习。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2468880"/>
            <wp:effectExtent l="19050" t="0" r="3810" b="0"/>
            <wp:docPr id="50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a5"/>
        <w:ind w:firstLine="640"/>
      </w:pPr>
      <w:r>
        <w:rPr>
          <w:rFonts w:hint="eastAsia"/>
        </w:rPr>
        <w:t>模拟练习为今年的考试模拟练习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2560320"/>
            <wp:effectExtent l="19050" t="0" r="3810" b="0"/>
            <wp:docPr id="48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2072640"/>
            <wp:effectExtent l="19050" t="0" r="3810" b="0"/>
            <wp:docPr id="4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a5"/>
        <w:ind w:firstLine="640"/>
      </w:pPr>
    </w:p>
    <w:p w:rsidR="0015178C" w:rsidRDefault="0015178C" w:rsidP="0015178C">
      <w:pPr>
        <w:pStyle w:val="a5"/>
        <w:ind w:firstLine="640"/>
      </w:pPr>
      <w:r>
        <w:rPr>
          <w:rFonts w:hint="eastAsia"/>
        </w:rPr>
        <w:lastRenderedPageBreak/>
        <w:t>重复做题。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2110740"/>
            <wp:effectExtent l="19050" t="0" r="3810" b="0"/>
            <wp:docPr id="46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a5"/>
        <w:ind w:firstLine="640"/>
      </w:pPr>
      <w:r>
        <w:rPr>
          <w:rFonts w:hint="eastAsia"/>
        </w:rPr>
        <w:t>提交练习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80660" cy="2438400"/>
            <wp:effectExtent l="19050" t="0" r="0" b="0"/>
            <wp:docPr id="45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a5"/>
        <w:ind w:firstLine="640"/>
      </w:pPr>
      <w:r>
        <w:rPr>
          <w:rFonts w:hint="eastAsia"/>
        </w:rPr>
        <w:t>错题解析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2377440"/>
            <wp:effectExtent l="19050" t="0" r="3810" b="0"/>
            <wp:docPr id="44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2DE" w:rsidRPr="00B3399E" w:rsidRDefault="005402DE" w:rsidP="005402DE">
      <w:pPr>
        <w:pStyle w:val="a5"/>
        <w:ind w:firstLine="640"/>
        <w:rPr>
          <w:color w:val="FF0000"/>
          <w:kern w:val="0"/>
        </w:rPr>
      </w:pPr>
    </w:p>
    <w:p w:rsidR="0015178C" w:rsidRDefault="0015178C" w:rsidP="0015178C">
      <w:pPr>
        <w:pStyle w:val="3"/>
      </w:pPr>
      <w:r>
        <w:rPr>
          <w:rFonts w:hint="eastAsia"/>
        </w:rPr>
        <w:lastRenderedPageBreak/>
        <w:t>移动端扫码下载。</w:t>
      </w:r>
    </w:p>
    <w:p w:rsidR="0015178C" w:rsidRPr="00F46A71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2575560"/>
            <wp:effectExtent l="19050" t="0" r="3810" b="0"/>
            <wp:docPr id="43" name="图片 20" descr="说明: 移动端下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说明: 移动端下载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3"/>
      </w:pPr>
      <w:r>
        <w:rPr>
          <w:rFonts w:hint="eastAsia"/>
        </w:rPr>
        <w:t>题库下载、课件下载、教案下载。</w:t>
      </w:r>
      <w:r w:rsidRPr="002A15AC">
        <w:rPr>
          <w:rFonts w:hint="eastAsia"/>
          <w:color w:val="FF0000"/>
        </w:rPr>
        <w:t>缴费成功后方可下载。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80660" cy="2598420"/>
            <wp:effectExtent l="19050" t="0" r="0" b="0"/>
            <wp:docPr id="27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A8027B" w:rsidP="00A8027B">
      <w:pPr>
        <w:pStyle w:val="3"/>
      </w:pPr>
      <w:r w:rsidRPr="00B3399E">
        <w:rPr>
          <w:color w:val="FF0000"/>
          <w:kern w:val="0"/>
        </w:rPr>
        <w:t>网上视频学习，每门课程进度显示</w:t>
      </w:r>
      <w:r w:rsidRPr="00B3399E">
        <w:rPr>
          <w:color w:val="FF0000"/>
          <w:kern w:val="0"/>
        </w:rPr>
        <w:t>100%</w:t>
      </w:r>
      <w:r w:rsidRPr="00B3399E">
        <w:rPr>
          <w:color w:val="FF0000"/>
          <w:kern w:val="0"/>
        </w:rPr>
        <w:t>，学时完成。</w:t>
      </w:r>
    </w:p>
    <w:p w:rsidR="0015178C" w:rsidRDefault="0015178C" w:rsidP="0015178C">
      <w:pPr>
        <w:pStyle w:val="a5"/>
        <w:ind w:firstLine="640"/>
      </w:pPr>
    </w:p>
    <w:p w:rsidR="0015178C" w:rsidRDefault="0015178C" w:rsidP="0015178C">
      <w:pPr>
        <w:pStyle w:val="a5"/>
        <w:ind w:firstLine="640"/>
      </w:pPr>
    </w:p>
    <w:p w:rsidR="0015178C" w:rsidRDefault="0015178C" w:rsidP="0015178C">
      <w:pPr>
        <w:pStyle w:val="2"/>
      </w:pPr>
      <w:r>
        <w:rPr>
          <w:rFonts w:hint="eastAsia"/>
        </w:rPr>
        <w:lastRenderedPageBreak/>
        <w:t>考试流程</w:t>
      </w:r>
    </w:p>
    <w:p w:rsidR="0015178C" w:rsidRDefault="0015178C" w:rsidP="0015178C">
      <w:pPr>
        <w:pStyle w:val="3"/>
        <w:numPr>
          <w:ilvl w:val="0"/>
          <w:numId w:val="7"/>
        </w:numPr>
      </w:pPr>
      <w:r>
        <w:rPr>
          <w:rFonts w:hint="eastAsia"/>
        </w:rPr>
        <w:t>作业上交，老师上课时会布置作业，一份教案、一份课件</w:t>
      </w:r>
    </w:p>
    <w:p w:rsidR="0015178C" w:rsidRPr="00972A90" w:rsidRDefault="0015178C" w:rsidP="0015178C">
      <w:pPr>
        <w:pStyle w:val="a5"/>
        <w:ind w:firstLine="640"/>
      </w:pPr>
      <w:r>
        <w:rPr>
          <w:rFonts w:hint="eastAsia"/>
        </w:rPr>
        <w:t>点击“上传”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2072640"/>
            <wp:effectExtent l="19050" t="0" r="3810" b="0"/>
            <wp:docPr id="2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2103120"/>
            <wp:effectExtent l="19050" t="0" r="3810" b="0"/>
            <wp:docPr id="30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1943100"/>
            <wp:effectExtent l="19050" t="0" r="3810" b="0"/>
            <wp:docPr id="31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a5"/>
        <w:ind w:firstLine="640"/>
      </w:pPr>
    </w:p>
    <w:p w:rsidR="0015178C" w:rsidRDefault="0015178C" w:rsidP="0015178C">
      <w:pPr>
        <w:pStyle w:val="a5"/>
        <w:ind w:firstLine="640"/>
      </w:pPr>
    </w:p>
    <w:p w:rsidR="0015178C" w:rsidRDefault="0015178C" w:rsidP="0015178C">
      <w:pPr>
        <w:pStyle w:val="3"/>
      </w:pPr>
      <w:r>
        <w:rPr>
          <w:rFonts w:hint="eastAsia"/>
        </w:rPr>
        <w:lastRenderedPageBreak/>
        <w:t>准考证打印，</w:t>
      </w:r>
      <w:r w:rsidRPr="00715806">
        <w:rPr>
          <w:rFonts w:hint="eastAsia"/>
          <w:color w:val="FF0000"/>
        </w:rPr>
        <w:t>注意！准考证打印后不能取消本次报名！</w:t>
      </w:r>
    </w:p>
    <w:p w:rsidR="0015178C" w:rsidRDefault="0015178C" w:rsidP="0015178C">
      <w:pPr>
        <w:pStyle w:val="a5"/>
        <w:ind w:firstLine="640"/>
      </w:pPr>
      <w:r w:rsidRPr="0025026E">
        <w:rPr>
          <w:rFonts w:hint="eastAsia"/>
          <w:color w:val="FF0000"/>
        </w:rPr>
        <w:t>确保自己计算机可以查看</w:t>
      </w:r>
      <w:r w:rsidRPr="0025026E">
        <w:rPr>
          <w:rFonts w:hint="eastAsia"/>
          <w:color w:val="FF0000"/>
        </w:rPr>
        <w:t>PDF</w:t>
      </w:r>
      <w:r w:rsidRPr="0025026E">
        <w:rPr>
          <w:rFonts w:hint="eastAsia"/>
          <w:color w:val="FF0000"/>
        </w:rPr>
        <w:t>文件</w:t>
      </w:r>
      <w:r>
        <w:rPr>
          <w:rFonts w:hint="eastAsia"/>
        </w:rPr>
        <w:t>，</w:t>
      </w:r>
      <w:r>
        <w:rPr>
          <w:rFonts w:hint="eastAsia"/>
        </w:rPr>
        <w:t>PDF</w:t>
      </w:r>
      <w:r>
        <w:rPr>
          <w:rFonts w:hint="eastAsia"/>
        </w:rPr>
        <w:t>查看器</w:t>
      </w:r>
      <w:r>
        <w:rPr>
          <w:rFonts w:hint="eastAsia"/>
        </w:rPr>
        <w:t>(</w:t>
      </w:r>
      <w:r>
        <w:rPr>
          <w:rFonts w:ascii="微软雅黑" w:eastAsia="微软雅黑" w:hAnsi="微软雅黑" w:hint="eastAsia"/>
          <w:b/>
          <w:bCs/>
          <w:color w:val="333333"/>
          <w:sz w:val="21"/>
          <w:shd w:val="clear" w:color="auto" w:fill="FFFFFF"/>
        </w:rPr>
        <w:t>Adobe Reader XI</w:t>
      </w:r>
      <w:r>
        <w:rPr>
          <w:rFonts w:hint="eastAsia"/>
        </w:rPr>
        <w:t>)</w:t>
      </w:r>
      <w:r>
        <w:rPr>
          <w:rFonts w:hint="eastAsia"/>
        </w:rPr>
        <w:t>下载地址：</w:t>
      </w:r>
      <w:r w:rsidRPr="00BA4C4C">
        <w:t>http://rj.baidu.com/soft/detail/12612.html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1607820"/>
            <wp:effectExtent l="19050" t="0" r="381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a5"/>
        <w:ind w:firstLine="640"/>
      </w:pPr>
      <w:r>
        <w:rPr>
          <w:rFonts w:hint="eastAsia"/>
        </w:rPr>
        <w:t>点击“准考证打印”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2948940"/>
            <wp:effectExtent l="19050" t="0" r="3810" b="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a5"/>
        <w:ind w:firstLine="640"/>
      </w:pPr>
    </w:p>
    <w:p w:rsidR="0015178C" w:rsidRDefault="0015178C" w:rsidP="0015178C">
      <w:pPr>
        <w:pStyle w:val="a5"/>
        <w:ind w:firstLine="640"/>
      </w:pPr>
    </w:p>
    <w:p w:rsidR="0015178C" w:rsidRDefault="0015178C" w:rsidP="0015178C">
      <w:pPr>
        <w:pStyle w:val="a5"/>
        <w:ind w:firstLine="640"/>
      </w:pPr>
    </w:p>
    <w:p w:rsidR="0015178C" w:rsidRDefault="0015178C" w:rsidP="0015178C">
      <w:pPr>
        <w:pStyle w:val="a5"/>
        <w:ind w:firstLine="640"/>
      </w:pPr>
    </w:p>
    <w:p w:rsidR="0015178C" w:rsidRDefault="0015178C" w:rsidP="0015178C">
      <w:pPr>
        <w:pStyle w:val="a5"/>
        <w:ind w:firstLine="640"/>
      </w:pPr>
    </w:p>
    <w:p w:rsidR="0015178C" w:rsidRDefault="0015178C" w:rsidP="0015178C">
      <w:pPr>
        <w:pStyle w:val="a5"/>
        <w:ind w:firstLine="640"/>
      </w:pPr>
    </w:p>
    <w:p w:rsidR="0015178C" w:rsidRDefault="0015178C" w:rsidP="0015178C">
      <w:pPr>
        <w:pStyle w:val="a5"/>
        <w:ind w:firstLine="640"/>
      </w:pPr>
      <w:r>
        <w:rPr>
          <w:rFonts w:hint="eastAsia"/>
        </w:rPr>
        <w:lastRenderedPageBreak/>
        <w:t>勾选“我已阅读”，点击“打印准考证”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2575560"/>
            <wp:effectExtent l="19050" t="0" r="3810" b="0"/>
            <wp:docPr id="26" name="图片 4" descr="说明: 准考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说明: 准考证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2"/>
      </w:pPr>
      <w:r>
        <w:rPr>
          <w:rFonts w:hint="eastAsia"/>
        </w:rPr>
        <w:t>补考报名流程</w:t>
      </w:r>
    </w:p>
    <w:p w:rsidR="0015178C" w:rsidRDefault="0015178C" w:rsidP="0015178C">
      <w:pPr>
        <w:pStyle w:val="3"/>
        <w:numPr>
          <w:ilvl w:val="0"/>
          <w:numId w:val="7"/>
        </w:numPr>
      </w:pPr>
      <w:r>
        <w:rPr>
          <w:rFonts w:hint="eastAsia"/>
        </w:rPr>
        <w:t>点击“补考报名”。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762000"/>
            <wp:effectExtent l="19050" t="0" r="3810" b="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3"/>
      </w:pPr>
      <w:r>
        <w:rPr>
          <w:rFonts w:hint="eastAsia"/>
        </w:rPr>
        <w:lastRenderedPageBreak/>
        <w:t>选择考试场次。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2834640"/>
            <wp:effectExtent l="19050" t="0" r="3810" b="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3"/>
      </w:pPr>
      <w:r>
        <w:rPr>
          <w:rFonts w:hint="eastAsia"/>
        </w:rPr>
        <w:t>点击“我要报名”。</w:t>
      </w:r>
    </w:p>
    <w:p w:rsidR="0015178C" w:rsidRDefault="0015178C" w:rsidP="0015178C">
      <w:r>
        <w:rPr>
          <w:noProof/>
        </w:rPr>
        <w:drawing>
          <wp:inline distT="0" distB="0" distL="0" distR="0">
            <wp:extent cx="5265420" cy="2987040"/>
            <wp:effectExtent l="19050" t="0" r="0" b="0"/>
            <wp:docPr id="1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3"/>
      </w:pPr>
      <w:r>
        <w:rPr>
          <w:rFonts w:hint="eastAsia"/>
        </w:rPr>
        <w:lastRenderedPageBreak/>
        <w:t>选择要参加补考的科目，多项点击“选择科目”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65420" cy="3124200"/>
            <wp:effectExtent l="19050" t="0" r="0" b="0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3"/>
      </w:pPr>
      <w:r>
        <w:rPr>
          <w:rFonts w:hint="eastAsia"/>
        </w:rPr>
        <w:t>点击“确认报名”，查看报名信息，再点击“确认报名”。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80660" cy="2941320"/>
            <wp:effectExtent l="19050" t="0" r="0" b="0"/>
            <wp:docPr id="3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3"/>
        <w:rPr>
          <w:color w:val="FF0000"/>
        </w:rPr>
      </w:pPr>
      <w:r>
        <w:rPr>
          <w:rFonts w:hint="eastAsia"/>
        </w:rPr>
        <w:lastRenderedPageBreak/>
        <w:t>“我的报名”中查看报名情况。</w:t>
      </w:r>
      <w:r w:rsidRPr="00BF3DF9">
        <w:rPr>
          <w:rFonts w:hint="eastAsia"/>
          <w:color w:val="FF0000"/>
        </w:rPr>
        <w:t>如需更换考试场次，需要点击“取消报名”，再次走补考报名流程。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2362200"/>
            <wp:effectExtent l="19050" t="0" r="3810" b="0"/>
            <wp:docPr id="1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3"/>
      </w:pPr>
      <w:r w:rsidRPr="006B52C1">
        <w:rPr>
          <w:rFonts w:hint="eastAsia"/>
          <w:color w:val="FF0000"/>
        </w:rPr>
        <w:t>打印补考准考证</w:t>
      </w:r>
      <w:r>
        <w:rPr>
          <w:rFonts w:hint="eastAsia"/>
        </w:rPr>
        <w:t>。流程参考前面的准考证打印流程。</w:t>
      </w:r>
    </w:p>
    <w:p w:rsidR="0015178C" w:rsidRDefault="0015178C" w:rsidP="0015178C">
      <w:pPr>
        <w:pStyle w:val="a5"/>
        <w:ind w:firstLine="640"/>
      </w:pPr>
      <w:r>
        <w:rPr>
          <w:noProof/>
        </w:rPr>
        <w:drawing>
          <wp:inline distT="0" distB="0" distL="0" distR="0">
            <wp:extent cx="5273040" cy="1973580"/>
            <wp:effectExtent l="19050" t="0" r="3810" b="0"/>
            <wp:docPr id="4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2"/>
      </w:pPr>
      <w:r>
        <w:rPr>
          <w:rFonts w:hint="eastAsia"/>
        </w:rPr>
        <w:t>成绩查询</w:t>
      </w:r>
    </w:p>
    <w:p w:rsidR="0015178C" w:rsidRDefault="0015178C" w:rsidP="0015178C">
      <w:pPr>
        <w:pStyle w:val="a5"/>
        <w:ind w:firstLine="640"/>
      </w:pPr>
      <w:r>
        <w:rPr>
          <w:rFonts w:hint="eastAsia"/>
        </w:rPr>
        <w:t>考试结束后，成绩将在“成绩查询”中公布。</w:t>
      </w:r>
    </w:p>
    <w:p w:rsidR="0015178C" w:rsidRDefault="0015178C" w:rsidP="0015178C">
      <w:pPr>
        <w:pStyle w:val="a5"/>
        <w:ind w:firstLine="640"/>
      </w:pPr>
      <w:r>
        <w:rPr>
          <w:noProof/>
        </w:rPr>
        <w:lastRenderedPageBreak/>
        <w:drawing>
          <wp:inline distT="0" distB="0" distL="0" distR="0">
            <wp:extent cx="5273040" cy="2240280"/>
            <wp:effectExtent l="19050" t="0" r="3810" b="0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8C" w:rsidRDefault="0015178C" w:rsidP="0015178C">
      <w:pPr>
        <w:pStyle w:val="2"/>
      </w:pPr>
      <w:r>
        <w:rPr>
          <w:rFonts w:hint="eastAsia"/>
        </w:rPr>
        <w:t>后续服务</w:t>
      </w:r>
    </w:p>
    <w:p w:rsidR="0015178C" w:rsidRDefault="0015178C" w:rsidP="0015178C">
      <w:pPr>
        <w:spacing w:line="600" w:lineRule="exact"/>
        <w:ind w:firstLineChars="200" w:firstLine="640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系统报名、学习、考试过程中如有技术问题，</w:t>
      </w:r>
    </w:p>
    <w:p w:rsidR="00F67C32" w:rsidRDefault="0015178C" w:rsidP="00F67C32">
      <w:pPr>
        <w:spacing w:line="600" w:lineRule="exact"/>
        <w:ind w:firstLineChars="200" w:firstLine="640"/>
        <w:rPr>
          <w:rFonts w:ascii="仿宋_GB2312" w:eastAsia="仿宋_GB2312" w:hAnsi="宋体" w:hint="eastAsia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请联系：</w:t>
      </w:r>
      <w:r w:rsidRPr="0085308B">
        <w:rPr>
          <w:rFonts w:ascii="仿宋_GB2312" w:eastAsia="仿宋_GB2312" w:hAnsi="宋体" w:hint="eastAsia"/>
          <w:color w:val="000000"/>
          <w:sz w:val="32"/>
          <w:szCs w:val="32"/>
        </w:rPr>
        <w:t>谢绵炜</w:t>
      </w:r>
    </w:p>
    <w:p w:rsidR="00F67C32" w:rsidRDefault="00F67C32" w:rsidP="00F67C32">
      <w:pPr>
        <w:spacing w:line="60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服务热线</w:t>
      </w:r>
      <w:r w:rsidRPr="0085308B">
        <w:rPr>
          <w:rFonts w:ascii="仿宋_GB2312" w:eastAsia="仿宋_GB2312" w:hAnsi="宋体" w:hint="eastAsia"/>
          <w:color w:val="000000"/>
          <w:sz w:val="32"/>
          <w:szCs w:val="32"/>
        </w:rPr>
        <w:t>：</w:t>
      </w:r>
      <w:r w:rsidRPr="00621136">
        <w:rPr>
          <w:rFonts w:ascii="仿宋_GB2312" w:eastAsia="仿宋_GB2312" w:hAnsi="宋体"/>
          <w:sz w:val="32"/>
          <w:szCs w:val="32"/>
        </w:rPr>
        <w:t>13003808718</w:t>
      </w:r>
      <w:r>
        <w:rPr>
          <w:rFonts w:ascii="仿宋_GB2312" w:eastAsia="仿宋_GB2312" w:hAnsi="宋体" w:hint="eastAsia"/>
          <w:sz w:val="32"/>
          <w:szCs w:val="32"/>
        </w:rPr>
        <w:t xml:space="preserve"> </w:t>
      </w:r>
    </w:p>
    <w:p w:rsidR="00F67C32" w:rsidRDefault="00F67C32" w:rsidP="00F67C32">
      <w:pPr>
        <w:spacing w:line="600" w:lineRule="exact"/>
        <w:ind w:firstLineChars="200" w:firstLine="640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服务时间：上午:08:00-12:00，下午:14:00-18:00</w:t>
      </w:r>
    </w:p>
    <w:p w:rsidR="00F67C32" w:rsidRDefault="00F67C32" w:rsidP="00F67C32">
      <w:pPr>
        <w:spacing w:line="600" w:lineRule="exact"/>
        <w:ind w:firstLineChars="200" w:firstLine="640"/>
        <w:rPr>
          <w:rFonts w:ascii="仿宋_GB2312" w:eastAsia="仿宋_GB2312" w:hAnsi="宋体" w:hint="eastAsia"/>
          <w:color w:val="000000"/>
          <w:sz w:val="32"/>
          <w:szCs w:val="32"/>
        </w:rPr>
      </w:pPr>
      <w:r>
        <w:rPr>
          <w:rStyle w:val="style61"/>
          <w:rFonts w:ascii="仿宋_GB2312" w:eastAsia="仿宋_GB2312" w:hAnsi="宋体" w:hint="eastAsia"/>
          <w:color w:val="000000"/>
          <w:sz w:val="32"/>
          <w:szCs w:val="32"/>
        </w:rPr>
        <w:t>电子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邮箱：fjgspx@163.com  (24小时)</w:t>
      </w:r>
    </w:p>
    <w:p w:rsidR="000517E6" w:rsidRPr="00F67C32" w:rsidRDefault="000517E6" w:rsidP="00F67C32">
      <w:pPr>
        <w:spacing w:line="600" w:lineRule="exact"/>
        <w:ind w:firstLineChars="200" w:firstLine="420"/>
      </w:pPr>
    </w:p>
    <w:sectPr w:rsidR="000517E6" w:rsidRPr="00F67C32" w:rsidSect="003D3A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067B" w:rsidRDefault="0016067B" w:rsidP="00D95A51">
      <w:r>
        <w:separator/>
      </w:r>
    </w:p>
  </w:endnote>
  <w:endnote w:type="continuationSeparator" w:id="1">
    <w:p w:rsidR="0016067B" w:rsidRDefault="0016067B" w:rsidP="00D95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20000287" w:usb1="4000207B" w:usb2="0000000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067B" w:rsidRDefault="0016067B" w:rsidP="00D95A51">
      <w:r>
        <w:separator/>
      </w:r>
    </w:p>
  </w:footnote>
  <w:footnote w:type="continuationSeparator" w:id="1">
    <w:p w:rsidR="0016067B" w:rsidRDefault="0016067B" w:rsidP="00D95A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F4CFC"/>
    <w:multiLevelType w:val="hybridMultilevel"/>
    <w:tmpl w:val="42CE63EE"/>
    <w:lvl w:ilvl="0" w:tplc="FF003F9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7C0677"/>
    <w:multiLevelType w:val="hybridMultilevel"/>
    <w:tmpl w:val="BEF41C7C"/>
    <w:lvl w:ilvl="0" w:tplc="345C139A">
      <w:start w:val="1"/>
      <w:numFmt w:val="chineseCountingThousand"/>
      <w:pStyle w:val="2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54E5DCB"/>
    <w:multiLevelType w:val="hybridMultilevel"/>
    <w:tmpl w:val="71BA7B2E"/>
    <w:lvl w:ilvl="0" w:tplc="7F24FB82">
      <w:start w:val="1"/>
      <w:numFmt w:val="decimal"/>
      <w:pStyle w:val="3"/>
      <w:lvlText w:val="%1."/>
      <w:lvlJc w:val="left"/>
      <w:pPr>
        <w:ind w:left="420" w:hanging="42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23013CB"/>
    <w:multiLevelType w:val="singleLevel"/>
    <w:tmpl w:val="523013CB"/>
    <w:lvl w:ilvl="0">
      <w:start w:val="2"/>
      <w:numFmt w:val="decimal"/>
      <w:suff w:val="nothing"/>
      <w:lvlText w:val="%1、"/>
      <w:lvlJc w:val="left"/>
    </w:lvl>
  </w:abstractNum>
  <w:abstractNum w:abstractNumId="4">
    <w:nsid w:val="586A2478"/>
    <w:multiLevelType w:val="hybridMultilevel"/>
    <w:tmpl w:val="ACF4A58C"/>
    <w:lvl w:ilvl="0" w:tplc="23303C54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5AC425D"/>
    <w:multiLevelType w:val="hybridMultilevel"/>
    <w:tmpl w:val="DE667EBE"/>
    <w:lvl w:ilvl="0" w:tplc="8A10FFE6">
      <w:start w:val="1"/>
      <w:numFmt w:val="decimal"/>
      <w:pStyle w:val="4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22840A7"/>
    <w:multiLevelType w:val="hybridMultilevel"/>
    <w:tmpl w:val="00CE3CF8"/>
    <w:lvl w:ilvl="0" w:tplc="9D52BB8E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  <w:num w:numId="7">
    <w:abstractNumId w:val="2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2"/>
    <w:lvlOverride w:ilvl="0">
      <w:startOverride w:val="1"/>
    </w:lvlOverride>
  </w:num>
  <w:num w:numId="10">
    <w:abstractNumId w:val="2"/>
    <w:lvlOverride w:ilvl="0">
      <w:startOverride w:val="1"/>
    </w:lvlOverride>
  </w:num>
  <w:num w:numId="11">
    <w:abstractNumId w:val="2"/>
    <w:lvlOverride w:ilvl="0">
      <w:startOverride w:val="1"/>
    </w:lvlOverride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stylePaneFormatFilter w:val="1024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20DE"/>
    <w:rsid w:val="00010AB7"/>
    <w:rsid w:val="0001639E"/>
    <w:rsid w:val="00016DB3"/>
    <w:rsid w:val="00027B58"/>
    <w:rsid w:val="000348F2"/>
    <w:rsid w:val="00034B4D"/>
    <w:rsid w:val="000376B8"/>
    <w:rsid w:val="0004001B"/>
    <w:rsid w:val="000438BA"/>
    <w:rsid w:val="0004624C"/>
    <w:rsid w:val="00046870"/>
    <w:rsid w:val="000517E6"/>
    <w:rsid w:val="000526F8"/>
    <w:rsid w:val="000532C2"/>
    <w:rsid w:val="00060FBF"/>
    <w:rsid w:val="00061164"/>
    <w:rsid w:val="000738A3"/>
    <w:rsid w:val="000749A7"/>
    <w:rsid w:val="00074B4F"/>
    <w:rsid w:val="000947B0"/>
    <w:rsid w:val="000A19E4"/>
    <w:rsid w:val="000A5514"/>
    <w:rsid w:val="000A615D"/>
    <w:rsid w:val="000B5A12"/>
    <w:rsid w:val="000B7873"/>
    <w:rsid w:val="000C15A1"/>
    <w:rsid w:val="000D0254"/>
    <w:rsid w:val="000D2115"/>
    <w:rsid w:val="000D2627"/>
    <w:rsid w:val="000E0A01"/>
    <w:rsid w:val="000E6C4C"/>
    <w:rsid w:val="000F12B4"/>
    <w:rsid w:val="00103296"/>
    <w:rsid w:val="001074AC"/>
    <w:rsid w:val="00115CF2"/>
    <w:rsid w:val="00120375"/>
    <w:rsid w:val="00143A8B"/>
    <w:rsid w:val="0015178C"/>
    <w:rsid w:val="0016067B"/>
    <w:rsid w:val="00173FD6"/>
    <w:rsid w:val="00175F22"/>
    <w:rsid w:val="001860E7"/>
    <w:rsid w:val="001869ED"/>
    <w:rsid w:val="00195301"/>
    <w:rsid w:val="001D0EE2"/>
    <w:rsid w:val="001E1F83"/>
    <w:rsid w:val="001E348D"/>
    <w:rsid w:val="00215C9F"/>
    <w:rsid w:val="00217699"/>
    <w:rsid w:val="00230A33"/>
    <w:rsid w:val="00237BC9"/>
    <w:rsid w:val="0025026E"/>
    <w:rsid w:val="0025461E"/>
    <w:rsid w:val="00260B07"/>
    <w:rsid w:val="00262CED"/>
    <w:rsid w:val="002677B7"/>
    <w:rsid w:val="00274A1F"/>
    <w:rsid w:val="0027616A"/>
    <w:rsid w:val="00280BE4"/>
    <w:rsid w:val="00296D14"/>
    <w:rsid w:val="002A15AC"/>
    <w:rsid w:val="002A6C54"/>
    <w:rsid w:val="002F1926"/>
    <w:rsid w:val="002F3C35"/>
    <w:rsid w:val="00301CD8"/>
    <w:rsid w:val="00302C53"/>
    <w:rsid w:val="00305560"/>
    <w:rsid w:val="00315635"/>
    <w:rsid w:val="0031678D"/>
    <w:rsid w:val="00326A23"/>
    <w:rsid w:val="00335B90"/>
    <w:rsid w:val="00351EB8"/>
    <w:rsid w:val="00356731"/>
    <w:rsid w:val="00380C6F"/>
    <w:rsid w:val="00386815"/>
    <w:rsid w:val="003A27CA"/>
    <w:rsid w:val="003C2EB1"/>
    <w:rsid w:val="003D3A97"/>
    <w:rsid w:val="003E0CA8"/>
    <w:rsid w:val="003E2B1B"/>
    <w:rsid w:val="003F0932"/>
    <w:rsid w:val="003F3516"/>
    <w:rsid w:val="004074D8"/>
    <w:rsid w:val="00410BFE"/>
    <w:rsid w:val="00412B18"/>
    <w:rsid w:val="004237D6"/>
    <w:rsid w:val="00424439"/>
    <w:rsid w:val="00442321"/>
    <w:rsid w:val="004435AE"/>
    <w:rsid w:val="0045404E"/>
    <w:rsid w:val="00454EED"/>
    <w:rsid w:val="004853BC"/>
    <w:rsid w:val="004A256F"/>
    <w:rsid w:val="004A662C"/>
    <w:rsid w:val="004C1096"/>
    <w:rsid w:val="004E5BC9"/>
    <w:rsid w:val="004F682C"/>
    <w:rsid w:val="00501055"/>
    <w:rsid w:val="00504CEF"/>
    <w:rsid w:val="00505150"/>
    <w:rsid w:val="005117F4"/>
    <w:rsid w:val="005127EF"/>
    <w:rsid w:val="00522EC8"/>
    <w:rsid w:val="005239F4"/>
    <w:rsid w:val="005247B7"/>
    <w:rsid w:val="00532D52"/>
    <w:rsid w:val="00535618"/>
    <w:rsid w:val="00537FE1"/>
    <w:rsid w:val="005402DE"/>
    <w:rsid w:val="005464C6"/>
    <w:rsid w:val="00547A2C"/>
    <w:rsid w:val="00561DA6"/>
    <w:rsid w:val="005721F1"/>
    <w:rsid w:val="00581A67"/>
    <w:rsid w:val="0058204F"/>
    <w:rsid w:val="00597FBD"/>
    <w:rsid w:val="005B2739"/>
    <w:rsid w:val="005B5A5C"/>
    <w:rsid w:val="005C2224"/>
    <w:rsid w:val="005C4B91"/>
    <w:rsid w:val="005C74B6"/>
    <w:rsid w:val="005E03CE"/>
    <w:rsid w:val="005F28CC"/>
    <w:rsid w:val="00611A69"/>
    <w:rsid w:val="00615FD3"/>
    <w:rsid w:val="00621136"/>
    <w:rsid w:val="0062455D"/>
    <w:rsid w:val="00632353"/>
    <w:rsid w:val="00635804"/>
    <w:rsid w:val="00637AB8"/>
    <w:rsid w:val="00640AE4"/>
    <w:rsid w:val="006433EF"/>
    <w:rsid w:val="00651C33"/>
    <w:rsid w:val="006636A8"/>
    <w:rsid w:val="00665D7A"/>
    <w:rsid w:val="00677538"/>
    <w:rsid w:val="006A5BCB"/>
    <w:rsid w:val="006A5DEB"/>
    <w:rsid w:val="006B52C1"/>
    <w:rsid w:val="006C5CDC"/>
    <w:rsid w:val="006C6E5E"/>
    <w:rsid w:val="006D3365"/>
    <w:rsid w:val="006D5C5C"/>
    <w:rsid w:val="006D7781"/>
    <w:rsid w:val="006E1568"/>
    <w:rsid w:val="006E2CCF"/>
    <w:rsid w:val="006E64C0"/>
    <w:rsid w:val="006F24EC"/>
    <w:rsid w:val="006F6588"/>
    <w:rsid w:val="007020E9"/>
    <w:rsid w:val="00707C05"/>
    <w:rsid w:val="00717DC6"/>
    <w:rsid w:val="00722455"/>
    <w:rsid w:val="0072619B"/>
    <w:rsid w:val="00754DF7"/>
    <w:rsid w:val="007573F9"/>
    <w:rsid w:val="007701F8"/>
    <w:rsid w:val="00770683"/>
    <w:rsid w:val="007706CD"/>
    <w:rsid w:val="00771C3B"/>
    <w:rsid w:val="00774F49"/>
    <w:rsid w:val="00781244"/>
    <w:rsid w:val="00782BEB"/>
    <w:rsid w:val="00786CF9"/>
    <w:rsid w:val="00790E95"/>
    <w:rsid w:val="00791E8C"/>
    <w:rsid w:val="00792204"/>
    <w:rsid w:val="00792EA3"/>
    <w:rsid w:val="007A782E"/>
    <w:rsid w:val="007B27AF"/>
    <w:rsid w:val="007C013D"/>
    <w:rsid w:val="007C414B"/>
    <w:rsid w:val="007E6CC3"/>
    <w:rsid w:val="0080157F"/>
    <w:rsid w:val="00801D55"/>
    <w:rsid w:val="00802A53"/>
    <w:rsid w:val="00812BF8"/>
    <w:rsid w:val="008202FF"/>
    <w:rsid w:val="00826BE2"/>
    <w:rsid w:val="00833778"/>
    <w:rsid w:val="00836F8B"/>
    <w:rsid w:val="00845B02"/>
    <w:rsid w:val="008555D9"/>
    <w:rsid w:val="00856BE8"/>
    <w:rsid w:val="008604C3"/>
    <w:rsid w:val="008636D3"/>
    <w:rsid w:val="008800C1"/>
    <w:rsid w:val="00882535"/>
    <w:rsid w:val="00891D51"/>
    <w:rsid w:val="00892398"/>
    <w:rsid w:val="00893EE8"/>
    <w:rsid w:val="00895060"/>
    <w:rsid w:val="00897C25"/>
    <w:rsid w:val="008A604F"/>
    <w:rsid w:val="008A65A9"/>
    <w:rsid w:val="008B1DDE"/>
    <w:rsid w:val="008B317C"/>
    <w:rsid w:val="008B3446"/>
    <w:rsid w:val="008C038B"/>
    <w:rsid w:val="008C45B5"/>
    <w:rsid w:val="008D1435"/>
    <w:rsid w:val="008E2AC4"/>
    <w:rsid w:val="008E2F57"/>
    <w:rsid w:val="008F604F"/>
    <w:rsid w:val="009234E7"/>
    <w:rsid w:val="00924BB9"/>
    <w:rsid w:val="0092558A"/>
    <w:rsid w:val="00933B9B"/>
    <w:rsid w:val="0093537F"/>
    <w:rsid w:val="00935B53"/>
    <w:rsid w:val="009429AA"/>
    <w:rsid w:val="00943DD5"/>
    <w:rsid w:val="00950C0A"/>
    <w:rsid w:val="00972A90"/>
    <w:rsid w:val="009802DD"/>
    <w:rsid w:val="00985A45"/>
    <w:rsid w:val="009869AB"/>
    <w:rsid w:val="0099581E"/>
    <w:rsid w:val="009B13A3"/>
    <w:rsid w:val="009C1757"/>
    <w:rsid w:val="009C2AD0"/>
    <w:rsid w:val="009E341C"/>
    <w:rsid w:val="009E46AB"/>
    <w:rsid w:val="009E4B0E"/>
    <w:rsid w:val="009E51C4"/>
    <w:rsid w:val="00A12D35"/>
    <w:rsid w:val="00A24DCF"/>
    <w:rsid w:val="00A27B28"/>
    <w:rsid w:val="00A31647"/>
    <w:rsid w:val="00A42B11"/>
    <w:rsid w:val="00A4467E"/>
    <w:rsid w:val="00A45349"/>
    <w:rsid w:val="00A50747"/>
    <w:rsid w:val="00A6409C"/>
    <w:rsid w:val="00A64995"/>
    <w:rsid w:val="00A65C33"/>
    <w:rsid w:val="00A74A6F"/>
    <w:rsid w:val="00A76334"/>
    <w:rsid w:val="00A8027B"/>
    <w:rsid w:val="00A804FF"/>
    <w:rsid w:val="00A83273"/>
    <w:rsid w:val="00AA13E5"/>
    <w:rsid w:val="00AA6A85"/>
    <w:rsid w:val="00AB1FCA"/>
    <w:rsid w:val="00AC0381"/>
    <w:rsid w:val="00AC63E2"/>
    <w:rsid w:val="00AF348B"/>
    <w:rsid w:val="00B04C73"/>
    <w:rsid w:val="00B06668"/>
    <w:rsid w:val="00B12F70"/>
    <w:rsid w:val="00B14B8A"/>
    <w:rsid w:val="00B17713"/>
    <w:rsid w:val="00B26DCD"/>
    <w:rsid w:val="00B3399E"/>
    <w:rsid w:val="00B36965"/>
    <w:rsid w:val="00B467F0"/>
    <w:rsid w:val="00B54398"/>
    <w:rsid w:val="00B552D7"/>
    <w:rsid w:val="00B56222"/>
    <w:rsid w:val="00B6034A"/>
    <w:rsid w:val="00B613A3"/>
    <w:rsid w:val="00B80BA4"/>
    <w:rsid w:val="00B86FFC"/>
    <w:rsid w:val="00B907FF"/>
    <w:rsid w:val="00B92465"/>
    <w:rsid w:val="00B95377"/>
    <w:rsid w:val="00B96FAE"/>
    <w:rsid w:val="00BA121C"/>
    <w:rsid w:val="00BA2694"/>
    <w:rsid w:val="00BA4C4C"/>
    <w:rsid w:val="00BB0FC9"/>
    <w:rsid w:val="00BC01DA"/>
    <w:rsid w:val="00BD3AEC"/>
    <w:rsid w:val="00BD66FE"/>
    <w:rsid w:val="00BE104E"/>
    <w:rsid w:val="00BE15BB"/>
    <w:rsid w:val="00BF2B21"/>
    <w:rsid w:val="00BF3DF9"/>
    <w:rsid w:val="00BF5162"/>
    <w:rsid w:val="00C048D1"/>
    <w:rsid w:val="00C07B85"/>
    <w:rsid w:val="00C1697A"/>
    <w:rsid w:val="00C228F6"/>
    <w:rsid w:val="00C2300A"/>
    <w:rsid w:val="00C34D85"/>
    <w:rsid w:val="00C57022"/>
    <w:rsid w:val="00C66C4E"/>
    <w:rsid w:val="00C734ED"/>
    <w:rsid w:val="00C7570A"/>
    <w:rsid w:val="00C85056"/>
    <w:rsid w:val="00CB4CA0"/>
    <w:rsid w:val="00CB57E0"/>
    <w:rsid w:val="00CC0FE6"/>
    <w:rsid w:val="00CD5BF1"/>
    <w:rsid w:val="00CD6357"/>
    <w:rsid w:val="00CF223A"/>
    <w:rsid w:val="00CF379C"/>
    <w:rsid w:val="00D0312F"/>
    <w:rsid w:val="00D033A6"/>
    <w:rsid w:val="00D06E06"/>
    <w:rsid w:val="00D21A76"/>
    <w:rsid w:val="00D2702E"/>
    <w:rsid w:val="00D3332F"/>
    <w:rsid w:val="00D40EE4"/>
    <w:rsid w:val="00D43D23"/>
    <w:rsid w:val="00D55E0D"/>
    <w:rsid w:val="00D614C7"/>
    <w:rsid w:val="00D66F6A"/>
    <w:rsid w:val="00D70001"/>
    <w:rsid w:val="00D769C5"/>
    <w:rsid w:val="00D82FCC"/>
    <w:rsid w:val="00D84E42"/>
    <w:rsid w:val="00D95A51"/>
    <w:rsid w:val="00DC4349"/>
    <w:rsid w:val="00DC6EAD"/>
    <w:rsid w:val="00DD0262"/>
    <w:rsid w:val="00DD25D6"/>
    <w:rsid w:val="00DD7554"/>
    <w:rsid w:val="00DE5AE6"/>
    <w:rsid w:val="00DF3B62"/>
    <w:rsid w:val="00DF610E"/>
    <w:rsid w:val="00E00203"/>
    <w:rsid w:val="00E2724D"/>
    <w:rsid w:val="00E41513"/>
    <w:rsid w:val="00E527DE"/>
    <w:rsid w:val="00E60B0C"/>
    <w:rsid w:val="00E85801"/>
    <w:rsid w:val="00E97F64"/>
    <w:rsid w:val="00EA387A"/>
    <w:rsid w:val="00EB0348"/>
    <w:rsid w:val="00EB2864"/>
    <w:rsid w:val="00EB5F37"/>
    <w:rsid w:val="00EC5774"/>
    <w:rsid w:val="00ED1014"/>
    <w:rsid w:val="00ED7851"/>
    <w:rsid w:val="00ED7D64"/>
    <w:rsid w:val="00EE1669"/>
    <w:rsid w:val="00EE1850"/>
    <w:rsid w:val="00EE18F3"/>
    <w:rsid w:val="00EE76A0"/>
    <w:rsid w:val="00EF13D8"/>
    <w:rsid w:val="00F10E46"/>
    <w:rsid w:val="00F140EC"/>
    <w:rsid w:val="00F141D8"/>
    <w:rsid w:val="00F326B6"/>
    <w:rsid w:val="00F45E8A"/>
    <w:rsid w:val="00F46A71"/>
    <w:rsid w:val="00F50431"/>
    <w:rsid w:val="00F520DE"/>
    <w:rsid w:val="00F52912"/>
    <w:rsid w:val="00F570E9"/>
    <w:rsid w:val="00F67C32"/>
    <w:rsid w:val="00F7260C"/>
    <w:rsid w:val="00F746F4"/>
    <w:rsid w:val="00F83A35"/>
    <w:rsid w:val="00F85158"/>
    <w:rsid w:val="00FA0339"/>
    <w:rsid w:val="00FA1FA9"/>
    <w:rsid w:val="00FA3F97"/>
    <w:rsid w:val="00FA610C"/>
    <w:rsid w:val="00FA7BE5"/>
    <w:rsid w:val="00FB5010"/>
    <w:rsid w:val="00FB58A4"/>
    <w:rsid w:val="00FB5F36"/>
    <w:rsid w:val="00FB6328"/>
    <w:rsid w:val="00FB76A3"/>
    <w:rsid w:val="00FC42A5"/>
    <w:rsid w:val="00FE3F7C"/>
    <w:rsid w:val="00FE6060"/>
    <w:rsid w:val="00FF254C"/>
    <w:rsid w:val="00FF61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78C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99581E"/>
    <w:pPr>
      <w:keepNext/>
      <w:keepLines/>
      <w:numPr>
        <w:numId w:val="1"/>
      </w:numPr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9581E"/>
    <w:pPr>
      <w:keepNext/>
      <w:keepLines/>
      <w:numPr>
        <w:numId w:val="2"/>
      </w:numPr>
      <w:spacing w:before="260" w:after="260" w:line="416" w:lineRule="auto"/>
      <w:outlineLvl w:val="1"/>
    </w:pPr>
    <w:rPr>
      <w:rFonts w:asciiTheme="majorHAnsi" w:eastAsia="黑体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9581E"/>
    <w:pPr>
      <w:keepNext/>
      <w:keepLines/>
      <w:numPr>
        <w:numId w:val="5"/>
      </w:numPr>
      <w:spacing w:before="260" w:after="260" w:line="416" w:lineRule="auto"/>
      <w:outlineLvl w:val="2"/>
    </w:pPr>
    <w:rPr>
      <w:rFonts w:eastAsia="黑体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9581E"/>
    <w:pPr>
      <w:keepNext/>
      <w:keepLines/>
      <w:numPr>
        <w:numId w:val="6"/>
      </w:numPr>
      <w:spacing w:before="280" w:after="290" w:line="376" w:lineRule="auto"/>
      <w:outlineLvl w:val="3"/>
    </w:pPr>
    <w:rPr>
      <w:rFonts w:asciiTheme="majorHAnsi" w:eastAsia="华文楷体" w:hAnsiTheme="majorHAnsi" w:cstheme="majorBidi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9581E"/>
    <w:rPr>
      <w:rFonts w:eastAsia="黑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9581E"/>
    <w:rPr>
      <w:rFonts w:asciiTheme="majorHAnsi" w:eastAsia="黑体" w:hAnsiTheme="majorHAnsi" w:cstheme="majorBidi"/>
      <w:b/>
      <w:bCs/>
      <w:sz w:val="32"/>
      <w:szCs w:val="32"/>
    </w:rPr>
  </w:style>
  <w:style w:type="paragraph" w:styleId="a3">
    <w:name w:val="Title"/>
    <w:basedOn w:val="a"/>
    <w:next w:val="a"/>
    <w:link w:val="Char"/>
    <w:uiPriority w:val="10"/>
    <w:qFormat/>
    <w:rsid w:val="0099581E"/>
    <w:pPr>
      <w:spacing w:before="240" w:after="60"/>
      <w:jc w:val="center"/>
      <w:outlineLvl w:val="0"/>
    </w:pPr>
    <w:rPr>
      <w:rFonts w:asciiTheme="majorHAnsi" w:eastAsia="黑体" w:hAnsiTheme="majorHAnsi" w:cstheme="majorBidi"/>
      <w:b/>
      <w:bCs/>
      <w:sz w:val="44"/>
      <w:szCs w:val="32"/>
    </w:rPr>
  </w:style>
  <w:style w:type="character" w:customStyle="1" w:styleId="Char">
    <w:name w:val="标题 Char"/>
    <w:basedOn w:val="a0"/>
    <w:link w:val="a3"/>
    <w:uiPriority w:val="10"/>
    <w:rsid w:val="0099581E"/>
    <w:rPr>
      <w:rFonts w:asciiTheme="majorHAnsi" w:eastAsia="黑体" w:hAnsiTheme="majorHAnsi" w:cstheme="majorBidi"/>
      <w:b/>
      <w:bCs/>
      <w:sz w:val="44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99581E"/>
    <w:pPr>
      <w:spacing w:before="240" w:after="60" w:line="312" w:lineRule="auto"/>
      <w:jc w:val="center"/>
      <w:outlineLvl w:val="1"/>
    </w:pPr>
    <w:rPr>
      <w:rFonts w:asciiTheme="majorHAnsi" w:eastAsia="华文楷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99581E"/>
    <w:rPr>
      <w:rFonts w:asciiTheme="majorHAnsi" w:eastAsia="华文楷体" w:hAnsiTheme="majorHAnsi" w:cstheme="majorBidi"/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99581E"/>
    <w:pPr>
      <w:ind w:firstLineChars="200" w:firstLine="420"/>
    </w:pPr>
    <w:rPr>
      <w:rFonts w:eastAsia="华文楷体"/>
      <w:sz w:val="32"/>
    </w:rPr>
  </w:style>
  <w:style w:type="character" w:customStyle="1" w:styleId="3Char">
    <w:name w:val="标题 3 Char"/>
    <w:basedOn w:val="a0"/>
    <w:link w:val="3"/>
    <w:uiPriority w:val="9"/>
    <w:rsid w:val="0099581E"/>
    <w:rPr>
      <w:rFonts w:eastAsia="黑体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99581E"/>
    <w:rPr>
      <w:rFonts w:asciiTheme="majorHAnsi" w:eastAsia="华文楷体" w:hAnsiTheme="majorHAnsi" w:cstheme="majorBidi"/>
      <w:b/>
      <w:bCs/>
      <w:sz w:val="32"/>
      <w:szCs w:val="28"/>
    </w:rPr>
  </w:style>
  <w:style w:type="paragraph" w:styleId="a6">
    <w:name w:val="Balloon Text"/>
    <w:basedOn w:val="a"/>
    <w:link w:val="Char1"/>
    <w:uiPriority w:val="99"/>
    <w:semiHidden/>
    <w:unhideWhenUsed/>
    <w:rsid w:val="00B907F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907FF"/>
    <w:rPr>
      <w:sz w:val="18"/>
      <w:szCs w:val="18"/>
    </w:rPr>
  </w:style>
  <w:style w:type="paragraph" w:styleId="a7">
    <w:name w:val="header"/>
    <w:basedOn w:val="a"/>
    <w:link w:val="Char2"/>
    <w:uiPriority w:val="99"/>
    <w:semiHidden/>
    <w:unhideWhenUsed/>
    <w:rsid w:val="00D95A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semiHidden/>
    <w:rsid w:val="00D95A51"/>
    <w:rPr>
      <w:sz w:val="18"/>
      <w:szCs w:val="18"/>
    </w:rPr>
  </w:style>
  <w:style w:type="paragraph" w:styleId="a8">
    <w:name w:val="footer"/>
    <w:basedOn w:val="a"/>
    <w:link w:val="Char3"/>
    <w:uiPriority w:val="99"/>
    <w:semiHidden/>
    <w:unhideWhenUsed/>
    <w:rsid w:val="00D95A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semiHidden/>
    <w:rsid w:val="00D95A51"/>
    <w:rPr>
      <w:sz w:val="18"/>
      <w:szCs w:val="18"/>
    </w:rPr>
  </w:style>
  <w:style w:type="character" w:customStyle="1" w:styleId="style61">
    <w:name w:val="style61"/>
    <w:rsid w:val="00893EE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8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9640;&#24072;&#20013;&#24515;\&#31616;&#21333;&#32534;&#21495;&#27169;&#26495;-v0.2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06E66-E774-428B-A254-BC47768C6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简单编号模板-v0.2.dotx</Template>
  <TotalTime>1288</TotalTime>
  <Pages>20</Pages>
  <Words>267</Words>
  <Characters>1527</Characters>
  <Application>Microsoft Office Word</Application>
  <DocSecurity>0</DocSecurity>
  <Lines>12</Lines>
  <Paragraphs>3</Paragraphs>
  <ScaleCrop>false</ScaleCrop>
  <Company>Microsoft</Company>
  <LinksUpToDate>false</LinksUpToDate>
  <CharactersWithSpaces>1791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FZR</dc:creator>
  <cp:lastModifiedBy>FZR</cp:lastModifiedBy>
  <cp:revision>516</cp:revision>
  <dcterms:created xsi:type="dcterms:W3CDTF">2016-05-13T13:41:00Z</dcterms:created>
  <dcterms:modified xsi:type="dcterms:W3CDTF">2016-06-29T07:41:00Z</dcterms:modified>
</cp:coreProperties>
</file>